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AFF517" w14:textId="77777777" w:rsidR="00D025EE" w:rsidRPr="006149E0" w:rsidRDefault="00267E16" w:rsidP="00D025EE">
      <w:pPr>
        <w:pStyle w:val="Puesto"/>
        <w:rPr>
          <w:noProof/>
          <w:lang w:val="es-ES"/>
        </w:rPr>
      </w:pPr>
      <w:sdt>
        <w:sdtPr>
          <w:alias w:val="Nombre de la compañía"/>
          <w:tag w:val=""/>
          <w:id w:val="1501239775"/>
          <w:placeholder>
            <w:docPart w:val="83D5D28B74B5E545BA53D7E934764875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>
          <w:rPr>
            <w:noProof/>
            <w:lang w:val="es-ES"/>
          </w:rPr>
        </w:sdtEndPr>
        <w:sdtContent>
          <w:r w:rsidR="004F761A">
            <w:t>Primer congreso nacional de jóvenes haitianos</w:t>
          </w:r>
        </w:sdtContent>
      </w:sdt>
    </w:p>
    <w:p w14:paraId="245A2FD3" w14:textId="77777777" w:rsidR="004F761A" w:rsidRPr="004F761A" w:rsidRDefault="004F761A" w:rsidP="004F761A">
      <w:pPr>
        <w:pStyle w:val="Subttulo"/>
        <w:rPr>
          <w:rFonts w:asciiTheme="majorHAnsi" w:eastAsiaTheme="majorEastAsia" w:hAnsiTheme="majorHAnsi" w:cstheme="majorBidi"/>
          <w:b w:val="0"/>
          <w:bCs w:val="0"/>
          <w:caps/>
          <w:noProof/>
          <w:color w:val="1F4E79" w:themeColor="accent1" w:themeShade="80"/>
          <w:kern w:val="28"/>
          <w:sz w:val="28"/>
          <w:szCs w:val="28"/>
          <w:lang w:val="es-ES"/>
        </w:rPr>
      </w:pPr>
      <w:r>
        <w:rPr>
          <w:rFonts w:asciiTheme="majorHAnsi" w:eastAsiaTheme="majorEastAsia" w:hAnsiTheme="majorHAnsi" w:cstheme="majorBidi"/>
          <w:b w:val="0"/>
          <w:bCs w:val="0"/>
          <w:caps/>
          <w:noProof/>
          <w:color w:val="1F4E79" w:themeColor="accent1" w:themeShade="80"/>
          <w:kern w:val="28"/>
          <w:sz w:val="28"/>
          <w:szCs w:val="28"/>
          <w:lang w:val="es-ES"/>
        </w:rPr>
        <w:t xml:space="preserve">Libertad, democracia y participación juvenil </w:t>
      </w:r>
    </w:p>
    <w:sdt>
      <w:sdtPr>
        <w:rPr>
          <w:noProof/>
          <w:lang w:val="es-ES"/>
        </w:rPr>
        <w:id w:val="216403978"/>
        <w:placeholder>
          <w:docPart w:val="78E5B9A6F20EC448A257945A22A8184B"/>
        </w:placeholder>
        <w:date>
          <w:dateFormat w:val="dd' de 'MMMM' de 'yyyy"/>
          <w:lid w:val="es-ES"/>
          <w:storeMappedDataAs w:val="dateTime"/>
          <w:calendar w:val="gregorian"/>
        </w:date>
      </w:sdtPr>
      <w:sdtEndPr/>
      <w:sdtContent>
        <w:p w14:paraId="32E97B88" w14:textId="77777777" w:rsidR="005706A7" w:rsidRPr="006149E0" w:rsidRDefault="004F761A">
          <w:pPr>
            <w:pStyle w:val="Subttulo"/>
            <w:rPr>
              <w:noProof/>
              <w:lang w:val="es-ES"/>
            </w:rPr>
          </w:pPr>
          <w:r>
            <w:rPr>
              <w:noProof/>
              <w:lang w:val="es-ES"/>
            </w:rPr>
            <w:t>Del 18 al 21 de mayo</w:t>
          </w:r>
        </w:p>
      </w:sdtContent>
    </w:sdt>
    <w:p w14:paraId="4234EDFE" w14:textId="77777777" w:rsidR="005706A7" w:rsidRDefault="005706A7">
      <w:pPr>
        <w:spacing w:after="600"/>
        <w:rPr>
          <w:noProof/>
          <w:lang w:val="es-ES"/>
        </w:rPr>
      </w:pPr>
    </w:p>
    <w:p w14:paraId="039AFE19" w14:textId="77777777" w:rsidR="004F761A" w:rsidRPr="004149E5" w:rsidRDefault="004F761A" w:rsidP="004F761A">
      <w:pPr>
        <w:spacing w:line="263" w:lineRule="atLeast"/>
        <w:jc w:val="both"/>
        <w:rPr>
          <w:rFonts w:ascii="Helvetica" w:eastAsia="Times New Roman" w:hAnsi="Helvetica" w:cs="Times New Roman"/>
          <w:sz w:val="22"/>
          <w:szCs w:val="22"/>
          <w:lang w:eastAsia="es-ES_tradnl"/>
        </w:rPr>
      </w:pPr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El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Instituto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Político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para la Libertad –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Perú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, el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Instituto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Político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para la Libertad –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Haití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y el National Endowment for Democracy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convocan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a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jóvenes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haitianos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a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ser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parte del “I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Congreso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Nacional de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Jóvenes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Haitianos</w:t>
      </w:r>
      <w:proofErr w:type="spellEnd"/>
      <w:r w:rsidRPr="00BC4BD9">
        <w:rPr>
          <w:rFonts w:ascii="Helvetica" w:eastAsia="Times New Roman" w:hAnsi="Helvetica" w:cs="Times New Roman"/>
          <w:sz w:val="22"/>
          <w:szCs w:val="22"/>
          <w:lang w:eastAsia="es-ES_tradnl"/>
        </w:rPr>
        <w:t>”.</w:t>
      </w:r>
    </w:p>
    <w:tbl>
      <w:tblPr>
        <w:tblStyle w:val="Tabladeproyecto"/>
        <w:tblW w:w="5000" w:type="pct"/>
        <w:tblLook w:val="0280" w:firstRow="0" w:lastRow="0" w:firstColumn="1" w:lastColumn="0" w:noHBand="1" w:noVBand="0"/>
        <w:tblDescription w:val="Resumen de detalles básicos de información del proyecto como el nombre del cliente y del proyecto."/>
      </w:tblPr>
      <w:tblGrid>
        <w:gridCol w:w="2408"/>
        <w:gridCol w:w="2407"/>
        <w:gridCol w:w="2407"/>
        <w:gridCol w:w="2407"/>
      </w:tblGrid>
      <w:tr w:rsidR="005706A7" w:rsidRPr="004149E5" w14:paraId="02B93C23" w14:textId="77777777" w:rsidTr="005706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6C12A9DF" w14:textId="77777777" w:rsidR="005706A7" w:rsidRPr="004149E5" w:rsidRDefault="00A95AEE" w:rsidP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1.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Nombre completo</w:t>
            </w:r>
          </w:p>
        </w:tc>
        <w:tc>
          <w:tcPr>
            <w:tcW w:w="1250" w:type="pct"/>
          </w:tcPr>
          <w:p w14:paraId="230BB0F9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  <w:p w14:paraId="1290F5BC" w14:textId="77777777" w:rsidR="004F761A" w:rsidRPr="004149E5" w:rsidRDefault="004F7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5E2FE664" w14:textId="77777777" w:rsidR="005706A7" w:rsidRPr="004149E5" w:rsidRDefault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2.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Fecha de nacimiento</w:t>
            </w:r>
          </w:p>
        </w:tc>
        <w:tc>
          <w:tcPr>
            <w:tcW w:w="1250" w:type="pct"/>
          </w:tcPr>
          <w:p w14:paraId="6EA673E6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</w:tr>
      <w:tr w:rsidR="005706A7" w:rsidRPr="004149E5" w14:paraId="2F435D64" w14:textId="77777777" w:rsidTr="005706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1744CEAD" w14:textId="77777777" w:rsidR="005706A7" w:rsidRPr="004149E5" w:rsidRDefault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3.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Sexo</w:t>
            </w:r>
          </w:p>
        </w:tc>
        <w:tc>
          <w:tcPr>
            <w:tcW w:w="1250" w:type="pct"/>
          </w:tcPr>
          <w:p w14:paraId="45B99306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7B4A254B" w14:textId="77777777" w:rsidR="005706A7" w:rsidRPr="004149E5" w:rsidRDefault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4.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Lugar de nacimiento (distrito y departamento)</w:t>
            </w:r>
          </w:p>
        </w:tc>
        <w:tc>
          <w:tcPr>
            <w:tcW w:w="1250" w:type="pct"/>
          </w:tcPr>
          <w:p w14:paraId="66859F76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</w:tr>
      <w:tr w:rsidR="005706A7" w:rsidRPr="004149E5" w14:paraId="328DA57E" w14:textId="77777777" w:rsidTr="005706A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466291E8" w14:textId="77777777" w:rsidR="005706A7" w:rsidRPr="004149E5" w:rsidRDefault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5.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Dirección</w:t>
            </w:r>
          </w:p>
        </w:tc>
        <w:tc>
          <w:tcPr>
            <w:tcW w:w="1250" w:type="pct"/>
          </w:tcPr>
          <w:p w14:paraId="4E843D2F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422C0DFD" w14:textId="77777777" w:rsidR="005706A7" w:rsidRPr="004149E5" w:rsidRDefault="00A95AEE" w:rsidP="004F761A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6. </w:t>
            </w:r>
            <w:r w:rsidR="00322FA9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Número de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 documento de identidad</w:t>
            </w:r>
          </w:p>
        </w:tc>
        <w:tc>
          <w:tcPr>
            <w:tcW w:w="1250" w:type="pct"/>
          </w:tcPr>
          <w:p w14:paraId="2F217B8D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</w:tr>
      <w:tr w:rsidR="005706A7" w:rsidRPr="004149E5" w14:paraId="19E83487" w14:textId="77777777" w:rsidTr="004F761A">
        <w:trPr>
          <w:trHeight w:val="4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7F12A15F" w14:textId="77777777" w:rsidR="005706A7" w:rsidRPr="004149E5" w:rsidRDefault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7.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1250" w:type="pct"/>
          </w:tcPr>
          <w:p w14:paraId="08C5A81C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21CEF18C" w14:textId="77777777" w:rsidR="005706A7" w:rsidRPr="004149E5" w:rsidRDefault="00A95AEE">
            <w:pPr>
              <w:rPr>
                <w:noProof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 xml:space="preserve">8. </w:t>
            </w:r>
            <w:r w:rsidR="004F761A"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Teléfono de domicio</w:t>
            </w:r>
          </w:p>
        </w:tc>
        <w:tc>
          <w:tcPr>
            <w:tcW w:w="1250" w:type="pct"/>
          </w:tcPr>
          <w:p w14:paraId="1B154441" w14:textId="77777777" w:rsidR="005706A7" w:rsidRPr="004149E5" w:rsidRDefault="005706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</w:tr>
      <w:tr w:rsidR="004F761A" w:rsidRPr="004149E5" w14:paraId="11B84FCB" w14:textId="77777777" w:rsidTr="004F761A">
        <w:trPr>
          <w:trHeight w:val="4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7C33DA62" w14:textId="77777777" w:rsidR="004F761A" w:rsidRPr="004149E5" w:rsidRDefault="00A95AEE">
            <w:pPr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9. Teléfono móvil</w:t>
            </w:r>
          </w:p>
        </w:tc>
        <w:tc>
          <w:tcPr>
            <w:tcW w:w="1250" w:type="pct"/>
          </w:tcPr>
          <w:p w14:paraId="6C4DDC68" w14:textId="77777777" w:rsidR="004F761A" w:rsidRPr="004149E5" w:rsidRDefault="004F7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0" w:type="pct"/>
          </w:tcPr>
          <w:p w14:paraId="020D76E6" w14:textId="77777777" w:rsidR="004F761A" w:rsidRPr="004149E5" w:rsidRDefault="00A95AEE">
            <w:pPr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</w:pPr>
            <w:r w:rsidRPr="004149E5">
              <w:rPr>
                <w:rFonts w:ascii="Arial" w:hAnsi="Arial"/>
                <w:noProof/>
                <w:color w:val="404040"/>
                <w:sz w:val="22"/>
                <w:szCs w:val="22"/>
                <w:lang w:val="es-ES"/>
              </w:rPr>
              <w:t>10. Incluya el link de algunas de estas redes sociales: Facebook, Twitter o Linkedin</w:t>
            </w:r>
          </w:p>
        </w:tc>
        <w:tc>
          <w:tcPr>
            <w:tcW w:w="1250" w:type="pct"/>
          </w:tcPr>
          <w:p w14:paraId="5997056F" w14:textId="77777777" w:rsidR="004F761A" w:rsidRPr="004149E5" w:rsidRDefault="004F7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2"/>
                <w:szCs w:val="22"/>
                <w:lang w:val="es-ES"/>
              </w:rPr>
            </w:pPr>
          </w:p>
        </w:tc>
      </w:tr>
    </w:tbl>
    <w:p w14:paraId="66D9C867" w14:textId="77777777" w:rsidR="00A95AEE" w:rsidRPr="004149E5" w:rsidRDefault="00A95AEE" w:rsidP="00A95AEE">
      <w:pPr>
        <w:spacing w:line="405" w:lineRule="atLeast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4BEA1752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6E8D80F3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4598D427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130FA8F9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5AD212E6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482BF578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tbl>
      <w:tblPr>
        <w:tblStyle w:val="Tabladecuadrcula2-nfasis1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149E5" w14:paraId="0E6B7324" w14:textId="77777777" w:rsidTr="006E26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5974D65B" w14:textId="77777777" w:rsidR="004149E5" w:rsidRDefault="004149E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lastRenderedPageBreak/>
              <w:t xml:space="preserve">11. 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¿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Tiene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algún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tipo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restricción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su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alimentación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tiene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alguna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dieta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especial? ¿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vegetariano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vegano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alérgico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a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algún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alimento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? </w:t>
            </w:r>
          </w:p>
          <w:p w14:paraId="7250521F" w14:textId="77777777" w:rsidR="004149E5" w:rsidRDefault="004149E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4149E5" w14:paraId="220BBADD" w14:textId="77777777" w:rsidTr="006E2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4B2CD391" w14:textId="77777777" w:rsidR="004149E5" w:rsidRDefault="004149E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11BD30F4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4149E5" w14:paraId="72225896" w14:textId="77777777" w:rsidTr="006E2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370C68EF" w14:textId="77777777" w:rsidR="004149E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12.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Si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estudia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precise el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centro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estudios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carrera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ciclo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estudio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el que se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encuentra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año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inicio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término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(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caso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que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haya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culminado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sus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estudios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indique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su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grado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académico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)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6E2675" w14:paraId="1EBE60DC" w14:textId="77777777" w:rsidTr="006E2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2AAD6270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58A6248C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78D50219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6E2675" w14:paraId="15BBB3B5" w14:textId="77777777" w:rsidTr="006E2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0896A16E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13.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Indique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los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datos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una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referencia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contacto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del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centro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estudios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(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nombre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correo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y/o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teléfono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)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6E2675" w14:paraId="01C97D76" w14:textId="77777777" w:rsidTr="006E2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5CE9E9D0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14BBC035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6E2675" w14:paraId="619C329E" w14:textId="77777777" w:rsidTr="006E2675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29DEC0EE" w14:textId="77777777" w:rsidR="006E2675" w:rsidRP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14. 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Si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trabaja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precise el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centro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trabajo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su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experiencia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laboral</w:t>
            </w:r>
            <w:proofErr w:type="spellEnd"/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.</w:t>
            </w:r>
          </w:p>
        </w:tc>
      </w:tr>
      <w:tr w:rsidR="006E2675" w14:paraId="70C0AFBA" w14:textId="77777777" w:rsidTr="006E2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404EC52B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28EEE06F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F24C5AF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6E2675" w14:paraId="545443F0" w14:textId="77777777" w:rsidTr="006E2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2B2254CE" w14:textId="77777777" w:rsidR="006E2675" w:rsidRPr="00BC4BD9" w:rsidRDefault="006E2675" w:rsidP="006E267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15.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Indique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los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datos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una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referencia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profesional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contacto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del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centro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trabajo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(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nombre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correo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y/o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teléfono</w:t>
            </w:r>
            <w:proofErr w:type="spellEnd"/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)</w:t>
            </w:r>
          </w:p>
          <w:p w14:paraId="5F1C1B68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6E2675" w14:paraId="404922B5" w14:textId="77777777" w:rsidTr="006E2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3FBF4240" w14:textId="77777777" w:rsidR="006E2675" w:rsidRDefault="006E2675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275D78F4" w14:textId="77777777" w:rsidR="008E1672" w:rsidRDefault="008E1672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47F5EB1A" w14:textId="77777777" w:rsidR="008E1672" w:rsidRDefault="008E1672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8E1672" w14:paraId="3A4AA0BD" w14:textId="77777777" w:rsidTr="006E26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50C5408F" w14:textId="77777777" w:rsidR="008E1672" w:rsidRDefault="008E1672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16. 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Si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miembro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alguna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organización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la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sociedad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civil, precise el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nombre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 cargo.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8E1672" w14:paraId="2147967D" w14:textId="77777777" w:rsidTr="006E26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5C0556FD" w14:textId="77777777" w:rsidR="008E1672" w:rsidRDefault="008E1672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53E70A11" w14:textId="77777777" w:rsidR="008E1672" w:rsidRDefault="008E1672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17A0611" w14:textId="77777777" w:rsidR="008E1672" w:rsidRDefault="008E1672" w:rsidP="004149E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</w:tbl>
    <w:p w14:paraId="52650ADB" w14:textId="77777777" w:rsidR="004149E5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p w14:paraId="095E5E69" w14:textId="77777777" w:rsidR="004149E5" w:rsidRPr="00BC4BD9" w:rsidRDefault="004149E5" w:rsidP="004149E5">
      <w:pPr>
        <w:spacing w:line="405" w:lineRule="atLeast"/>
        <w:jc w:val="both"/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</w:pPr>
    </w:p>
    <w:tbl>
      <w:tblPr>
        <w:tblStyle w:val="Tabladecuadrcula2-nfasis1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E1672" w14:paraId="558D8524" w14:textId="77777777" w:rsidTr="007E2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04589660" w14:textId="77777777" w:rsidR="008E1672" w:rsidRP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lastRenderedPageBreak/>
              <w:t>17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Datos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contacto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la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organización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(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nombre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correo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y/o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teléfono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)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8E1672" w14:paraId="7E81D831" w14:textId="77777777" w:rsidTr="007E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31398C9F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7D481BD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8E1672" w14:paraId="50755651" w14:textId="77777777" w:rsidTr="007E2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564FDA44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18.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Redacta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tu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perfil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profesional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intereses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(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extensión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mínima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6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líneas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).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8E1672" w14:paraId="21B8AAF7" w14:textId="77777777" w:rsidTr="007E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407D45AE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20E6FF67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58E0C811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4268101D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2D3EFD81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49016F3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6CD675C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1102EA4C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37E33017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8E1672" w14:paraId="1C8DDDE7" w14:textId="77777777" w:rsidTr="007E2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44837995" w14:textId="77777777" w:rsidR="008E1672" w:rsidRDefault="008E1672" w:rsidP="008E1672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19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Indique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si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tiene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experiencia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las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siguientes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actividades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: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  <w:p w14:paraId="02DC1748" w14:textId="77777777" w:rsidR="008E1672" w:rsidRPr="00BC4BD9" w:rsidRDefault="008E1672" w:rsidP="008E1672">
            <w:pPr>
              <w:ind w:left="720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a</w:t>
            </w:r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Liderazgo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activismo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o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participación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juvenil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.</w:t>
            </w:r>
          </w:p>
          <w:p w14:paraId="5075E9F1" w14:textId="77777777" w:rsidR="008E1672" w:rsidRPr="00BC4BD9" w:rsidRDefault="008E1672" w:rsidP="008E1672">
            <w:pPr>
              <w:ind w:left="720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b</w:t>
            </w:r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Investigación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o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escribiendo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ensayos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y papers.</w:t>
            </w:r>
          </w:p>
          <w:p w14:paraId="569C92A7" w14:textId="77777777" w:rsidR="008E1672" w:rsidRPr="00BC4BD9" w:rsidRDefault="008E1672" w:rsidP="008E1672">
            <w:pPr>
              <w:ind w:left="720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c</w:t>
            </w:r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Participación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política</w:t>
            </w:r>
            <w:proofErr w:type="spellEnd"/>
          </w:p>
          <w:p w14:paraId="4FB2E1D1" w14:textId="77777777" w:rsidR="008E1672" w:rsidRPr="008E1672" w:rsidRDefault="008E1672" w:rsidP="008E1672">
            <w:pPr>
              <w:ind w:left="720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d</w:t>
            </w:r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Todas</w:t>
            </w:r>
            <w:proofErr w:type="spellEnd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 xml:space="preserve"> las </w:t>
            </w:r>
            <w:proofErr w:type="spellStart"/>
            <w:r w:rsidRPr="004149E5"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  <w:t>anteriores</w:t>
            </w:r>
            <w:proofErr w:type="spellEnd"/>
          </w:p>
        </w:tc>
      </w:tr>
      <w:tr w:rsidR="008E1672" w14:paraId="223C3636" w14:textId="77777777" w:rsidTr="007E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0986ABA2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E73089F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E1E7A06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8E1672" w14:paraId="29E6ECBC" w14:textId="77777777" w:rsidTr="007E2A45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7AF87D2C" w14:textId="77777777" w:rsidR="008E1672" w:rsidRPr="006E2675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20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Comente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la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experiencia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que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tiene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las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opciones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marcadas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el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punto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anterior.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8E1672" w14:paraId="270F3EEB" w14:textId="77777777" w:rsidTr="007E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1B14A391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1D3BF28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33590DF7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7A798B8E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23EBBABA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25673A07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429EAD3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572250AE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5A7E0D9C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30DCF0D1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8E1672" w14:paraId="4AFA0DDC" w14:textId="77777777" w:rsidTr="007E2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0EED91AB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lastRenderedPageBreak/>
              <w:t xml:space="preserve">21. 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¿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qué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otros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programas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capacitación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ha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participado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?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Indique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año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y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organización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responsable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.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caso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no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haber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participado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otros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programas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capacitación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,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indíquelo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.</w:t>
            </w:r>
          </w:p>
        </w:tc>
      </w:tr>
      <w:tr w:rsidR="008E1672" w14:paraId="319F7C0C" w14:textId="77777777" w:rsidTr="007E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75F2885C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746630A6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F653AA2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398702BD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B80D4BF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86E4CD2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A85FF49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  <w:tr w:rsidR="008E1672" w14:paraId="514B68AD" w14:textId="77777777" w:rsidTr="007E2A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4E669ABF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  <w:r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22. </w:t>
            </w:r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¿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Qué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lo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motiva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asistir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a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este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I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Congreso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Nacional de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Jóvenes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 xml:space="preserve"> </w:t>
            </w:r>
            <w:proofErr w:type="spellStart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Haitianos</w:t>
            </w:r>
            <w:proofErr w:type="spellEnd"/>
            <w:r w:rsidRPr="00BC4BD9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?</w:t>
            </w:r>
            <w:r w:rsidRPr="004149E5"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  <w:t> </w:t>
            </w:r>
          </w:p>
        </w:tc>
      </w:tr>
      <w:tr w:rsidR="008E1672" w14:paraId="3BD9B3FE" w14:textId="77777777" w:rsidTr="007E2A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</w:tcPr>
          <w:p w14:paraId="54FBA623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55217F21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116FCD8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69EE9480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00C3EEE3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  <w:p w14:paraId="77B0271E" w14:textId="77777777" w:rsidR="008E1672" w:rsidRDefault="008E1672" w:rsidP="007E2A45">
            <w:pPr>
              <w:spacing w:line="405" w:lineRule="atLeast"/>
              <w:jc w:val="both"/>
              <w:rPr>
                <w:rFonts w:ascii="Helvetica" w:eastAsia="Times New Roman" w:hAnsi="Helvetica" w:cs="Times New Roman"/>
                <w:color w:val="000000"/>
                <w:sz w:val="22"/>
                <w:szCs w:val="22"/>
                <w:lang w:eastAsia="es-ES_tradnl"/>
              </w:rPr>
            </w:pPr>
          </w:p>
        </w:tc>
      </w:tr>
    </w:tbl>
    <w:p w14:paraId="29DAF3A9" w14:textId="77777777" w:rsidR="00A95AEE" w:rsidRPr="00BC4BD9" w:rsidRDefault="00A95AEE" w:rsidP="004149E5">
      <w:pPr>
        <w:spacing w:line="405" w:lineRule="atLeast"/>
        <w:jc w:val="both"/>
        <w:rPr>
          <w:rFonts w:ascii="Helvetica" w:eastAsia="Times New Roman" w:hAnsi="Helvetica" w:cs="Times New Roman"/>
          <w:sz w:val="22"/>
          <w:szCs w:val="22"/>
          <w:lang w:eastAsia="es-ES_tradnl"/>
        </w:rPr>
      </w:pPr>
      <w:r w:rsidRPr="00BC4BD9">
        <w:rPr>
          <w:rFonts w:ascii="Helvetica" w:eastAsia="Times New Roman" w:hAnsi="Helvetica" w:cs="Times New Roman"/>
          <w:color w:val="000000"/>
          <w:sz w:val="22"/>
          <w:szCs w:val="22"/>
          <w:lang w:eastAsia="es-ES_tradnl"/>
        </w:rPr>
        <w:t xml:space="preserve"> </w:t>
      </w:r>
    </w:p>
    <w:p w14:paraId="4FC272CF" w14:textId="77777777" w:rsidR="00A95AEE" w:rsidRPr="00BC4BD9" w:rsidRDefault="00A95AEE" w:rsidP="004149E5">
      <w:pPr>
        <w:shd w:val="clear" w:color="auto" w:fill="4285F4"/>
        <w:jc w:val="both"/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</w:pP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Envía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tu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foto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en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formato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JPG al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correo</w:t>
      </w:r>
      <w:proofErr w:type="spellEnd"/>
      <w:r w:rsidRPr="008E1672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 </w:t>
      </w:r>
      <w:hyperlink r:id="rId11" w:history="1">
        <w:proofErr w:type="spellStart"/>
        <w:r w:rsidRPr="008E1672">
          <w:rPr>
            <w:rFonts w:ascii="Helvetica" w:eastAsia="Times New Roman" w:hAnsi="Helvetica" w:cs="Times New Roman"/>
            <w:b/>
            <w:color w:val="FFFFFF" w:themeColor="background1"/>
            <w:sz w:val="22"/>
            <w:szCs w:val="22"/>
            <w:u w:val="single"/>
            <w:lang w:eastAsia="es-ES_tradnl"/>
          </w:rPr>
          <w:t>IPL@IPLPERU.ORG</w:t>
        </w:r>
      </w:hyperlink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con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el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asunto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"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Congreso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Haití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-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Nombre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 xml:space="preserve"> y </w:t>
      </w:r>
      <w:proofErr w:type="spellStart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Apellido</w:t>
      </w:r>
      <w:proofErr w:type="spellEnd"/>
      <w:r w:rsidRPr="00BC4BD9">
        <w:rPr>
          <w:rFonts w:ascii="Helvetica" w:eastAsia="Times New Roman" w:hAnsi="Helvetica" w:cs="Times New Roman"/>
          <w:b/>
          <w:color w:val="FFFFFF" w:themeColor="background1"/>
          <w:sz w:val="22"/>
          <w:szCs w:val="22"/>
          <w:lang w:eastAsia="es-ES_tradnl"/>
        </w:rPr>
        <w:t>".</w:t>
      </w:r>
    </w:p>
    <w:p w14:paraId="71BB55EC" w14:textId="77777777" w:rsidR="00A95AEE" w:rsidRPr="00BC4BD9" w:rsidRDefault="00A95AEE" w:rsidP="004149E5">
      <w:pPr>
        <w:spacing w:line="28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</w:pPr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La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foto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debe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ser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 primer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plano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del rostro.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el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correo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debe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indicar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su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nombre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completo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. Se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utilizará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para el "book" de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participantes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.</w:t>
      </w:r>
    </w:p>
    <w:p w14:paraId="3ADC4010" w14:textId="77777777" w:rsidR="00A95AEE" w:rsidRPr="00BC4BD9" w:rsidRDefault="00A95AEE" w:rsidP="008E1672">
      <w:pPr>
        <w:shd w:val="clear" w:color="auto" w:fill="4285F4"/>
        <w:jc w:val="center"/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</w:pPr>
      <w:proofErr w:type="spellStart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>Compromiso</w:t>
      </w:r>
      <w:proofErr w:type="spellEnd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 xml:space="preserve"> I </w:t>
      </w:r>
      <w:proofErr w:type="spellStart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>Congr</w:t>
      </w:r>
      <w:bookmarkStart w:id="0" w:name="_GoBack"/>
      <w:bookmarkEnd w:id="0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>eso</w:t>
      </w:r>
      <w:proofErr w:type="spellEnd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 xml:space="preserve"> Nacional de </w:t>
      </w:r>
      <w:proofErr w:type="spellStart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>Jóvenes</w:t>
      </w:r>
      <w:proofErr w:type="spellEnd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b/>
          <w:color w:val="FFFFFF"/>
          <w:sz w:val="22"/>
          <w:szCs w:val="22"/>
          <w:lang w:eastAsia="es-ES_tradnl"/>
        </w:rPr>
        <w:t>Haitianos</w:t>
      </w:r>
      <w:proofErr w:type="spellEnd"/>
    </w:p>
    <w:p w14:paraId="2E926D12" w14:textId="77777777" w:rsidR="00A95AEE" w:rsidRPr="00BC4BD9" w:rsidRDefault="00A95AEE" w:rsidP="004149E5">
      <w:pPr>
        <w:spacing w:line="28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</w:pPr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Mediante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esta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postulación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,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usted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acepta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el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compromiso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acceder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a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una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vacante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para el I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Congreso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Nacional de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Jóvenes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Haitianos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2017. De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esta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forma, se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compromete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a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participar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 forma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completa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y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exclusiva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las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sesiones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del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Congreso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, del 25 al 27 de mayo del 2017.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Por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tal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motivo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, le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insistimos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por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favor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tomar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consideración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este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compromiso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, a fin de no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afectar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la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evaluación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y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selección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otros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jóvenes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que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postulan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y que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cuentan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con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este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requisito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. Al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llenar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este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formulario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acepta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las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condiciones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necesarias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para la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participación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el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evento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.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Por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ello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,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si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por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alguna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razón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una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vez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seleccionado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y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comprado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los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boletos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aéreos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o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terrestres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según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sea el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caso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,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si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desiste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de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su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participación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deberá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asumir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los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gastos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que se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han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 </w:t>
      </w:r>
      <w:proofErr w:type="spellStart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>generado</w:t>
      </w:r>
      <w:proofErr w:type="spellEnd"/>
      <w:r w:rsidRPr="00BC4BD9">
        <w:rPr>
          <w:rFonts w:ascii="Helvetica" w:eastAsia="Times New Roman" w:hAnsi="Helvetica" w:cs="Times New Roman"/>
          <w:color w:val="212121"/>
          <w:sz w:val="22"/>
          <w:szCs w:val="22"/>
          <w:lang w:eastAsia="es-ES_tradnl"/>
        </w:rPr>
        <w:t xml:space="preserve">. </w:t>
      </w:r>
    </w:p>
    <w:p w14:paraId="426F1B6A" w14:textId="77777777" w:rsidR="00A95AEE" w:rsidRDefault="00A95AEE" w:rsidP="00A95AEE">
      <w:pPr>
        <w:pStyle w:val="Ttulo1"/>
      </w:pPr>
    </w:p>
    <w:sectPr w:rsidR="00A95AEE" w:rsidSect="00FA012A">
      <w:footerReference w:type="default" r:id="rId12"/>
      <w:pgSz w:w="12240" w:h="15840" w:code="1"/>
      <w:pgMar w:top="1440" w:right="1183" w:bottom="1440" w:left="1418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39C20F" w14:textId="77777777" w:rsidR="00267E16" w:rsidRDefault="00267E16">
      <w:pPr>
        <w:spacing w:after="0" w:line="240" w:lineRule="auto"/>
      </w:pPr>
      <w:r>
        <w:separator/>
      </w:r>
    </w:p>
  </w:endnote>
  <w:endnote w:type="continuationSeparator" w:id="0">
    <w:p w14:paraId="57A1494A" w14:textId="77777777" w:rsidR="00267E16" w:rsidRDefault="0026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743BC8" w14:textId="77777777" w:rsidR="004F761A" w:rsidRDefault="004F761A">
    <w:pPr>
      <w:pStyle w:val="Piedepgina"/>
    </w:pPr>
    <w:r>
      <w:rPr>
        <w:rFonts w:ascii="Helvetica" w:hAnsi="Helvetica" w:cs="Helvetica"/>
        <w:lang w:eastAsia="es-ES_tradnl"/>
      </w:rPr>
      <w:drawing>
        <wp:anchor distT="0" distB="0" distL="114300" distR="114300" simplePos="0" relativeHeight="251661312" behindDoc="1" locked="0" layoutInCell="1" allowOverlap="1" wp14:anchorId="6359CF78" wp14:editId="07791CB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45396" cy="855803"/>
          <wp:effectExtent l="0" t="0" r="6350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611"/>
                  <a:stretch/>
                </pic:blipFill>
                <pic:spPr bwMode="auto">
                  <a:xfrm>
                    <a:off x="0" y="0"/>
                    <a:ext cx="6445396" cy="855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9F881" w14:textId="77777777" w:rsidR="00267E16" w:rsidRDefault="00267E16">
      <w:pPr>
        <w:spacing w:after="0" w:line="240" w:lineRule="auto"/>
      </w:pPr>
      <w:r>
        <w:separator/>
      </w:r>
    </w:p>
  </w:footnote>
  <w:footnote w:type="continuationSeparator" w:id="0">
    <w:p w14:paraId="7F5D35F5" w14:textId="77777777" w:rsidR="00267E16" w:rsidRDefault="00267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57E5D71"/>
    <w:multiLevelType w:val="hybridMultilevel"/>
    <w:tmpl w:val="BFBE56B6"/>
    <w:lvl w:ilvl="0" w:tplc="DF622CE6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EB6010"/>
    <w:multiLevelType w:val="hybridMultilevel"/>
    <w:tmpl w:val="5ED8FB9C"/>
    <w:lvl w:ilvl="0" w:tplc="C15C56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40404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61A"/>
    <w:rsid w:val="000F0834"/>
    <w:rsid w:val="00103C78"/>
    <w:rsid w:val="00107FDD"/>
    <w:rsid w:val="00141660"/>
    <w:rsid w:val="001B2A35"/>
    <w:rsid w:val="00267E16"/>
    <w:rsid w:val="002F5757"/>
    <w:rsid w:val="00322FA9"/>
    <w:rsid w:val="00340DEB"/>
    <w:rsid w:val="003A0F8A"/>
    <w:rsid w:val="004149E5"/>
    <w:rsid w:val="00477E58"/>
    <w:rsid w:val="004F761A"/>
    <w:rsid w:val="005706A7"/>
    <w:rsid w:val="006149E0"/>
    <w:rsid w:val="006E2675"/>
    <w:rsid w:val="007D5C13"/>
    <w:rsid w:val="00880845"/>
    <w:rsid w:val="00896B44"/>
    <w:rsid w:val="008E1672"/>
    <w:rsid w:val="009B03D5"/>
    <w:rsid w:val="009C128C"/>
    <w:rsid w:val="00A050CA"/>
    <w:rsid w:val="00A95AEE"/>
    <w:rsid w:val="00B142F9"/>
    <w:rsid w:val="00B264C7"/>
    <w:rsid w:val="00B4138F"/>
    <w:rsid w:val="00D025EE"/>
    <w:rsid w:val="00D45806"/>
    <w:rsid w:val="00D734C4"/>
    <w:rsid w:val="00DA7B4F"/>
    <w:rsid w:val="00E645B6"/>
    <w:rsid w:val="00F737B0"/>
    <w:rsid w:val="00FA012A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02DA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PuestoCar">
    <w:name w:val="Puesto Car"/>
    <w:basedOn w:val="Fuentedeprrafopredeter"/>
    <w:link w:val="Puesto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Pr>
      <w:b/>
      <w:bCs/>
      <w:color w:val="5B9BD5" w:themeColor="accent1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Pr>
      <w:b/>
      <w:bCs/>
      <w:caps/>
      <w:color w:val="1F4E79" w:themeColor="accent1" w:themeShade="80"/>
      <w:sz w:val="28"/>
      <w:szCs w:val="28"/>
    </w:rPr>
  </w:style>
  <w:style w:type="table" w:customStyle="1" w:styleId="Tabladesugerencias">
    <w:name w:val="Tabla de sugerencias"/>
    <w:basedOn w:val="Tablanormal"/>
    <w:uiPriority w:val="99"/>
    <w:pPr>
      <w:spacing w:after="0" w:line="240" w:lineRule="auto"/>
    </w:pPr>
    <w:tblPr>
      <w:tblInd w:w="0" w:type="dxa"/>
      <w:tblCellMar>
        <w:top w:w="144" w:type="dxa"/>
        <w:left w:w="0" w:type="dxa"/>
        <w:bottom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Textodesugerencia">
    <w:name w:val="Texto de sugerencia"/>
    <w:basedOn w:val="Normal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Sinespaciado">
    <w:name w:val="No Spacing"/>
    <w:uiPriority w:val="36"/>
    <w:qFormat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Pr>
      <w:b/>
      <w:bCs/>
      <w:color w:val="5B9BD5" w:themeColor="accent1"/>
      <w:sz w:val="24"/>
      <w:szCs w:val="24"/>
    </w:rPr>
  </w:style>
  <w:style w:type="paragraph" w:styleId="Listaconvietas">
    <w:name w:val="List Bullet"/>
    <w:basedOn w:val="Normal"/>
    <w:uiPriority w:val="1"/>
    <w:unhideWhenUsed/>
    <w:qFormat/>
    <w:pPr>
      <w:numPr>
        <w:numId w:val="2"/>
      </w:numPr>
      <w:spacing w:after="60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  <w:szCs w:val="20"/>
    </w:rPr>
  </w:style>
  <w:style w:type="table" w:styleId="Tabladecuadrcula4-nfasis1">
    <w:name w:val="Grid Table 4 Accent 1"/>
    <w:basedOn w:val="Tablanormal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uadrculadetablaclara">
    <w:name w:val="Grid Table Light"/>
    <w:basedOn w:val="Tablanormal"/>
    <w:uiPriority w:val="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proyecto">
    <w:name w:val="Tabla de proyecto"/>
    <w:basedOn w:val="Tablanormal"/>
    <w:uiPriority w:val="99"/>
    <w:pPr>
      <w:spacing w:before="120" w:after="120" w:line="240" w:lineRule="auto"/>
    </w:pPr>
    <w:tblPr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144" w:type="dxa"/>
        <w:bottom w:w="0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band1Vert">
      <w:rPr>
        <w:b/>
      </w:rPr>
      <w:tblPr/>
      <w:tcPr>
        <w:shd w:val="clear" w:color="auto" w:fill="DEEAF6" w:themeFill="accent1" w:themeFillTint="33"/>
      </w:tcPr>
    </w:tblStylePr>
  </w:style>
  <w:style w:type="paragraph" w:customStyle="1" w:styleId="Decimalesdeltextodelatabla">
    <w:name w:val="Decimales del texto de la tabla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Firma">
    <w:name w:val="Signature"/>
    <w:basedOn w:val="Normal"/>
    <w:link w:val="FirmaCar"/>
    <w:uiPriority w:val="12"/>
    <w:unhideWhenUsed/>
    <w:qFormat/>
    <w:pPr>
      <w:spacing w:before="960" w:after="0" w:line="240" w:lineRule="auto"/>
    </w:pPr>
  </w:style>
  <w:style w:type="character" w:customStyle="1" w:styleId="FirmaCar">
    <w:name w:val="Firma Car"/>
    <w:basedOn w:val="Fuentedeprrafopredeter"/>
    <w:link w:val="Firma"/>
    <w:uiPriority w:val="12"/>
  </w:style>
  <w:style w:type="paragraph" w:customStyle="1" w:styleId="Espacioantes">
    <w:name w:val="Espacio antes"/>
    <w:basedOn w:val="Normal"/>
    <w:uiPriority w:val="2"/>
    <w:qFormat/>
    <w:pPr>
      <w:spacing w:before="240"/>
    </w:pPr>
  </w:style>
  <w:style w:type="table" w:styleId="Tabladecuadrcula2-nfasis1">
    <w:name w:val="Grid Table 2 Accent 1"/>
    <w:basedOn w:val="Tablanormal"/>
    <w:uiPriority w:val="47"/>
    <w:rsid w:val="00A95A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Prrafodelista">
    <w:name w:val="List Paragraph"/>
    <w:basedOn w:val="Normal"/>
    <w:uiPriority w:val="34"/>
    <w:unhideWhenUsed/>
    <w:qFormat/>
    <w:rsid w:val="00A95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IPL@IPLPERU.ORG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glossaryDocument" Target="glossary/document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pllibertad/Library/Containers/com.microsoft.Word/Data/Library/Caches/3082/TM03444179/Autorizacio&#769;n%20de%20cambi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D5D28B74B5E545BA53D7E934764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1F862-01DF-804D-926F-C6BF764C2B53}"/>
      </w:docPartPr>
      <w:docPartBody>
        <w:p w:rsidR="00000000" w:rsidRDefault="00845A1A">
          <w:pPr>
            <w:pStyle w:val="83D5D28B74B5E545BA53D7E934764875"/>
          </w:pPr>
          <w:r w:rsidRPr="006149E0">
            <w:rPr>
              <w:noProof/>
              <w:lang w:val="es-ES"/>
            </w:rPr>
            <w:t>&lt;Su compañía&gt;</w:t>
          </w:r>
        </w:p>
      </w:docPartBody>
    </w:docPart>
    <w:docPart>
      <w:docPartPr>
        <w:name w:val="78E5B9A6F20EC448A257945A22A81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BC955-AE1C-4C4F-BD40-3B06F8EAEB91}"/>
      </w:docPartPr>
      <w:docPartBody>
        <w:p w:rsidR="00000000" w:rsidRDefault="00845A1A">
          <w:pPr>
            <w:pStyle w:val="78E5B9A6F20EC448A257945A22A8184B"/>
          </w:pPr>
          <w:r w:rsidRPr="006149E0">
            <w:rPr>
              <w:rFonts w:ascii="Arial" w:hAnsi="Arial"/>
              <w:noProof/>
              <w:color w:val="5B9BD5"/>
              <w:lang w:val="es-ES"/>
            </w:rPr>
            <w:t>[Seleccione una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A00002AF" w:usb1="400078F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1A"/>
    <w:rsid w:val="0084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3D5D28B74B5E545BA53D7E934764875">
    <w:name w:val="83D5D28B74B5E545BA53D7E934764875"/>
  </w:style>
  <w:style w:type="paragraph" w:customStyle="1" w:styleId="78E5B9A6F20EC448A257945A22A8184B">
    <w:name w:val="78E5B9A6F20EC448A257945A22A8184B"/>
  </w:style>
  <w:style w:type="paragraph" w:customStyle="1" w:styleId="DF0265B6DB7DE5479312344B28E5D5B8">
    <w:name w:val="DF0265B6DB7DE5479312344B28E5D5B8"/>
  </w:style>
  <w:style w:type="paragraph" w:customStyle="1" w:styleId="A4F55054CE29714C9799241DA59D173C">
    <w:name w:val="A4F55054CE29714C9799241DA59D173C"/>
  </w:style>
  <w:style w:type="paragraph" w:customStyle="1" w:styleId="8C2BD10EDD605C499B8BBDDFC2AE4521">
    <w:name w:val="8C2BD10EDD605C499B8BBDDFC2AE4521"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2338A705CFC01F4990B7E49B33F79492">
    <w:name w:val="2338A705CFC01F4990B7E49B33F794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2958f784-0ef9-4616-b22d-512a8cad1f0d" xsi:nil="true"/>
    <AssetExpire xmlns="2958f784-0ef9-4616-b22d-512a8cad1f0d">2029-01-01T08:00:00+00:00</AssetExpire>
    <CampaignTagsTaxHTField0 xmlns="2958f784-0ef9-4616-b22d-512a8cad1f0d">
      <Terms xmlns="http://schemas.microsoft.com/office/infopath/2007/PartnerControls"/>
    </CampaignTagsTaxHTField0>
    <IntlLangReviewDate xmlns="2958f784-0ef9-4616-b22d-512a8cad1f0d" xsi:nil="true"/>
    <TPFriendlyName xmlns="2958f784-0ef9-4616-b22d-512a8cad1f0d" xsi:nil="true"/>
    <IntlLangReview xmlns="2958f784-0ef9-4616-b22d-512a8cad1f0d">false</IntlLangReview>
    <LocLastLocAttemptVersionLookup xmlns="2958f784-0ef9-4616-b22d-512a8cad1f0d">855487</LocLastLocAttemptVersionLookup>
    <PolicheckWords xmlns="2958f784-0ef9-4616-b22d-512a8cad1f0d" xsi:nil="true"/>
    <SubmitterId xmlns="2958f784-0ef9-4616-b22d-512a8cad1f0d" xsi:nil="true"/>
    <AcquiredFrom xmlns="2958f784-0ef9-4616-b22d-512a8cad1f0d">Internal MS</AcquiredFrom>
    <EditorialStatus xmlns="2958f784-0ef9-4616-b22d-512a8cad1f0d">Complete</EditorialStatus>
    <Markets xmlns="2958f784-0ef9-4616-b22d-512a8cad1f0d"/>
    <OriginAsset xmlns="2958f784-0ef9-4616-b22d-512a8cad1f0d" xsi:nil="true"/>
    <AssetStart xmlns="2958f784-0ef9-4616-b22d-512a8cad1f0d">2012-09-06T19:27:00+00:00</AssetStart>
    <FriendlyTitle xmlns="2958f784-0ef9-4616-b22d-512a8cad1f0d" xsi:nil="true"/>
    <MarketSpecific xmlns="2958f784-0ef9-4616-b22d-512a8cad1f0d">false</MarketSpecific>
    <TPNamespace xmlns="2958f784-0ef9-4616-b22d-512a8cad1f0d" xsi:nil="true"/>
    <PublishStatusLookup xmlns="2958f784-0ef9-4616-b22d-512a8cad1f0d">
      <Value>688995</Value>
    </PublishStatusLookup>
    <APAuthor xmlns="2958f784-0ef9-4616-b22d-512a8cad1f0d">
      <UserInfo>
        <DisplayName>REDMOND\v-sa</DisplayName>
        <AccountId>2467</AccountId>
        <AccountType/>
      </UserInfo>
    </APAuthor>
    <TPCommandLine xmlns="2958f784-0ef9-4616-b22d-512a8cad1f0d" xsi:nil="true"/>
    <IntlLangReviewer xmlns="2958f784-0ef9-4616-b22d-512a8cad1f0d" xsi:nil="true"/>
    <OpenTemplate xmlns="2958f784-0ef9-4616-b22d-512a8cad1f0d">true</OpenTemplate>
    <CSXSubmissionDate xmlns="2958f784-0ef9-4616-b22d-512a8cad1f0d" xsi:nil="true"/>
    <TaxCatchAll xmlns="2958f784-0ef9-4616-b22d-512a8cad1f0d"/>
    <Manager xmlns="2958f784-0ef9-4616-b22d-512a8cad1f0d" xsi:nil="true"/>
    <NumericId xmlns="2958f784-0ef9-4616-b22d-512a8cad1f0d" xsi:nil="true"/>
    <ParentAssetId xmlns="2958f784-0ef9-4616-b22d-512a8cad1f0d" xsi:nil="true"/>
    <OriginalSourceMarket xmlns="2958f784-0ef9-4616-b22d-512a8cad1f0d">english</OriginalSourceMarket>
    <ApprovalStatus xmlns="2958f784-0ef9-4616-b22d-512a8cad1f0d">InProgress</ApprovalStatus>
    <TPComponent xmlns="2958f784-0ef9-4616-b22d-512a8cad1f0d" xsi:nil="true"/>
    <EditorialTags xmlns="2958f784-0ef9-4616-b22d-512a8cad1f0d" xsi:nil="true"/>
    <TPExecutable xmlns="2958f784-0ef9-4616-b22d-512a8cad1f0d" xsi:nil="true"/>
    <TPLaunchHelpLink xmlns="2958f784-0ef9-4616-b22d-512a8cad1f0d" xsi:nil="true"/>
    <LocComments xmlns="2958f784-0ef9-4616-b22d-512a8cad1f0d" xsi:nil="true"/>
    <LocRecommendedHandoff xmlns="2958f784-0ef9-4616-b22d-512a8cad1f0d" xsi:nil="true"/>
    <SourceTitle xmlns="2958f784-0ef9-4616-b22d-512a8cad1f0d" xsi:nil="true"/>
    <CSXUpdate xmlns="2958f784-0ef9-4616-b22d-512a8cad1f0d">false</CSXUpdate>
    <IntlLocPriority xmlns="2958f784-0ef9-4616-b22d-512a8cad1f0d" xsi:nil="true"/>
    <UAProjectedTotalWords xmlns="2958f784-0ef9-4616-b22d-512a8cad1f0d" xsi:nil="true"/>
    <AssetType xmlns="2958f784-0ef9-4616-b22d-512a8cad1f0d">TP</AssetType>
    <MachineTranslated xmlns="2958f784-0ef9-4616-b22d-512a8cad1f0d">false</MachineTranslated>
    <OutputCachingOn xmlns="2958f784-0ef9-4616-b22d-512a8cad1f0d">false</OutputCachingOn>
    <TemplateStatus xmlns="2958f784-0ef9-4616-b22d-512a8cad1f0d">Complete</TemplateStatus>
    <IsSearchable xmlns="2958f784-0ef9-4616-b22d-512a8cad1f0d">true</IsSearchable>
    <ContentItem xmlns="2958f784-0ef9-4616-b22d-512a8cad1f0d" xsi:nil="true"/>
    <HandoffToMSDN xmlns="2958f784-0ef9-4616-b22d-512a8cad1f0d" xsi:nil="true"/>
    <ShowIn xmlns="2958f784-0ef9-4616-b22d-512a8cad1f0d">Show everywhere</ShowIn>
    <ThumbnailAssetId xmlns="2958f784-0ef9-4616-b22d-512a8cad1f0d" xsi:nil="true"/>
    <UALocComments xmlns="2958f784-0ef9-4616-b22d-512a8cad1f0d" xsi:nil="true"/>
    <UALocRecommendation xmlns="2958f784-0ef9-4616-b22d-512a8cad1f0d">Localize</UALocRecommendation>
    <LastModifiedDateTime xmlns="2958f784-0ef9-4616-b22d-512a8cad1f0d" xsi:nil="true"/>
    <LegacyData xmlns="2958f784-0ef9-4616-b22d-512a8cad1f0d" xsi:nil="true"/>
    <LocManualTestRequired xmlns="2958f784-0ef9-4616-b22d-512a8cad1f0d">false</LocManualTestRequired>
    <LocMarketGroupTiers2 xmlns="2958f784-0ef9-4616-b22d-512a8cad1f0d" xsi:nil="true"/>
    <ClipArtFilename xmlns="2958f784-0ef9-4616-b22d-512a8cad1f0d" xsi:nil="true"/>
    <TPApplication xmlns="2958f784-0ef9-4616-b22d-512a8cad1f0d" xsi:nil="true"/>
    <CSXHash xmlns="2958f784-0ef9-4616-b22d-512a8cad1f0d" xsi:nil="true"/>
    <DirectSourceMarket xmlns="2958f784-0ef9-4616-b22d-512a8cad1f0d">english</DirectSourceMarket>
    <PrimaryImageGen xmlns="2958f784-0ef9-4616-b22d-512a8cad1f0d">true</PrimaryImageGen>
    <PlannedPubDate xmlns="2958f784-0ef9-4616-b22d-512a8cad1f0d" xsi:nil="true"/>
    <CSXSubmissionMarket xmlns="2958f784-0ef9-4616-b22d-512a8cad1f0d" xsi:nil="true"/>
    <Downloads xmlns="2958f784-0ef9-4616-b22d-512a8cad1f0d">0</Downloads>
    <ArtSampleDocs xmlns="2958f784-0ef9-4616-b22d-512a8cad1f0d" xsi:nil="true"/>
    <TrustLevel xmlns="2958f784-0ef9-4616-b22d-512a8cad1f0d">1 Microsoft Managed Content</TrustLevel>
    <BlockPublish xmlns="2958f784-0ef9-4616-b22d-512a8cad1f0d">false</BlockPublish>
    <TPLaunchHelpLinkType xmlns="2958f784-0ef9-4616-b22d-512a8cad1f0d">Template</TPLaunchHelpLinkType>
    <LocalizationTagsTaxHTField0 xmlns="2958f784-0ef9-4616-b22d-512a8cad1f0d">
      <Terms xmlns="http://schemas.microsoft.com/office/infopath/2007/PartnerControls"/>
    </LocalizationTagsTaxHTField0>
    <BusinessGroup xmlns="2958f784-0ef9-4616-b22d-512a8cad1f0d" xsi:nil="true"/>
    <Providers xmlns="2958f784-0ef9-4616-b22d-512a8cad1f0d" xsi:nil="true"/>
    <TemplateTemplateType xmlns="2958f784-0ef9-4616-b22d-512a8cad1f0d">Word 2007 Default</TemplateTemplateType>
    <TimesCloned xmlns="2958f784-0ef9-4616-b22d-512a8cad1f0d" xsi:nil="true"/>
    <TPAppVersion xmlns="2958f784-0ef9-4616-b22d-512a8cad1f0d" xsi:nil="true"/>
    <VoteCount xmlns="2958f784-0ef9-4616-b22d-512a8cad1f0d" xsi:nil="true"/>
    <AverageRating xmlns="2958f784-0ef9-4616-b22d-512a8cad1f0d" xsi:nil="true"/>
    <FeatureTagsTaxHTField0 xmlns="2958f784-0ef9-4616-b22d-512a8cad1f0d">
      <Terms xmlns="http://schemas.microsoft.com/office/infopath/2007/PartnerControls"/>
    </FeatureTagsTaxHTField0>
    <Provider xmlns="2958f784-0ef9-4616-b22d-512a8cad1f0d" xsi:nil="true"/>
    <UACurrentWords xmlns="2958f784-0ef9-4616-b22d-512a8cad1f0d" xsi:nil="true"/>
    <AssetId xmlns="2958f784-0ef9-4616-b22d-512a8cad1f0d">TP103444178</AssetId>
    <TPClientViewer xmlns="2958f784-0ef9-4616-b22d-512a8cad1f0d" xsi:nil="true"/>
    <DSATActionTaken xmlns="2958f784-0ef9-4616-b22d-512a8cad1f0d" xsi:nil="true"/>
    <APEditor xmlns="2958f784-0ef9-4616-b22d-512a8cad1f0d">
      <UserInfo>
        <DisplayName/>
        <AccountId xsi:nil="true"/>
        <AccountType/>
      </UserInfo>
    </APEditor>
    <TPInstallLocation xmlns="2958f784-0ef9-4616-b22d-512a8cad1f0d" xsi:nil="true"/>
    <OOCacheId xmlns="2958f784-0ef9-4616-b22d-512a8cad1f0d" xsi:nil="true"/>
    <IsDeleted xmlns="2958f784-0ef9-4616-b22d-512a8cad1f0d">false</IsDeleted>
    <PublishTargets xmlns="2958f784-0ef9-4616-b22d-512a8cad1f0d">OfficeOnlineVNext</PublishTargets>
    <ApprovalLog xmlns="2958f784-0ef9-4616-b22d-512a8cad1f0d" xsi:nil="true"/>
    <BugNumber xmlns="2958f784-0ef9-4616-b22d-512a8cad1f0d" xsi:nil="true"/>
    <CrawlForDependencies xmlns="2958f784-0ef9-4616-b22d-512a8cad1f0d">false</CrawlForDependencies>
    <InternalTagsTaxHTField0 xmlns="2958f784-0ef9-4616-b22d-512a8cad1f0d">
      <Terms xmlns="http://schemas.microsoft.com/office/infopath/2007/PartnerControls"/>
    </InternalTagsTaxHTField0>
    <LastHandOff xmlns="2958f784-0ef9-4616-b22d-512a8cad1f0d" xsi:nil="true"/>
    <Milestone xmlns="2958f784-0ef9-4616-b22d-512a8cad1f0d" xsi:nil="true"/>
    <OriginalRelease xmlns="2958f784-0ef9-4616-b22d-512a8cad1f0d">15</OriginalRelease>
    <RecommendationsModifier xmlns="2958f784-0ef9-4616-b22d-512a8cad1f0d" xsi:nil="true"/>
    <ScenarioTagsTaxHTField0 xmlns="2958f784-0ef9-4616-b22d-512a8cad1f0d">
      <Terms xmlns="http://schemas.microsoft.com/office/infopath/2007/PartnerControls"/>
    </ScenarioTagsTaxHTField0>
    <UANotes xmlns="2958f784-0ef9-4616-b22d-512a8cad1f0d" xsi:nil="true"/>
    <Description0 xmlns="fb5acd76-e9f3-4601-9d69-91f53ab96ae6" xsi:nil="true"/>
    <Component xmlns="fb5acd76-e9f3-4601-9d69-91f53ab96a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DE95A0C693CEB341887D38A4A2B58B45040072C752107C5A7B47AA91A1EE638E6F1F" ma:contentTypeVersion="55" ma:contentTypeDescription="Create a new document." ma:contentTypeScope="" ma:versionID="3c98c83416931a21d43ed007fda5e4dd">
  <xsd:schema xmlns:xsd="http://www.w3.org/2001/XMLSchema" xmlns:xs="http://www.w3.org/2001/XMLSchema" xmlns:p="http://schemas.microsoft.com/office/2006/metadata/properties" xmlns:ns2="2958f784-0ef9-4616-b22d-512a8cad1f0d" xmlns:ns3="fb5acd76-e9f3-4601-9d69-91f53ab96ae6" targetNamespace="http://schemas.microsoft.com/office/2006/metadata/properties" ma:root="true" ma:fieldsID="938018c4f46d99993d20879d4e9ddff8" ns2:_="" ns3:_="">
    <xsd:import namespace="2958f784-0ef9-4616-b22d-512a8cad1f0d"/>
    <xsd:import namespace="fb5acd76-e9f3-4601-9d69-91f53ab96ae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8f784-0ef9-4616-b22d-512a8cad1f0d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ca69c71e-a029-4733-aca1-cabc27411b08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8D80075B-F8CE-48D6-9BD2-D195F7E115A9}" ma:internalName="CSXSubmissionMarket" ma:readOnly="false" ma:showField="MarketName" ma:web="2958f784-0ef9-4616-b22d-512a8cad1f0d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9327d1a0-1a14-4b12-a74c-0f320f972977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1F044C38-11A0-4051-9DF8-A3AFA85E16DC}" ma:internalName="InProjectListLookup" ma:readOnly="true" ma:showField="InProjectList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3b364bcb-a06e-4da1-8475-f5243c3236b2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1F044C38-11A0-4051-9DF8-A3AFA85E16DC}" ma:internalName="LastCompleteVersionLookup" ma:readOnly="true" ma:showField="LastCompleteVersion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1F044C38-11A0-4051-9DF8-A3AFA85E16DC}" ma:internalName="LastPreviewErrorLookup" ma:readOnly="true" ma:showField="LastPreviewError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1F044C38-11A0-4051-9DF8-A3AFA85E16DC}" ma:internalName="LastPreviewResultLookup" ma:readOnly="true" ma:showField="LastPreviewResult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1F044C38-11A0-4051-9DF8-A3AFA85E16DC}" ma:internalName="LastPreviewAttemptDateLookup" ma:readOnly="true" ma:showField="LastPreviewAttemptDate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1F044C38-11A0-4051-9DF8-A3AFA85E16DC}" ma:internalName="LastPreviewedByLookup" ma:readOnly="true" ma:showField="LastPreviewedBy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1F044C38-11A0-4051-9DF8-A3AFA85E16DC}" ma:internalName="LastPreviewTimeLookup" ma:readOnly="true" ma:showField="LastPreviewTime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1F044C38-11A0-4051-9DF8-A3AFA85E16DC}" ma:internalName="LastPreviewVersionLookup" ma:readOnly="true" ma:showField="LastPreviewVersion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1F044C38-11A0-4051-9DF8-A3AFA85E16DC}" ma:internalName="LastPublishErrorLookup" ma:readOnly="true" ma:showField="LastPublishError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1F044C38-11A0-4051-9DF8-A3AFA85E16DC}" ma:internalName="LastPublishResultLookup" ma:readOnly="true" ma:showField="LastPublishResult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1F044C38-11A0-4051-9DF8-A3AFA85E16DC}" ma:internalName="LastPublishAttemptDateLookup" ma:readOnly="true" ma:showField="LastPublishAttemptDate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1F044C38-11A0-4051-9DF8-A3AFA85E16DC}" ma:internalName="LastPublishedByLookup" ma:readOnly="true" ma:showField="LastPublishedBy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1F044C38-11A0-4051-9DF8-A3AFA85E16DC}" ma:internalName="LastPublishTimeLookup" ma:readOnly="true" ma:showField="LastPublishTime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1F044C38-11A0-4051-9DF8-A3AFA85E16DC}" ma:internalName="LastPublishVersionLookup" ma:readOnly="true" ma:showField="LastPublishVersion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AC64899A-88C0-4725-BCFC-902FA402DE74}" ma:internalName="LocLastLocAttemptVersionLookup" ma:readOnly="false" ma:showField="LastLocAttemptVersion" ma:web="2958f784-0ef9-4616-b22d-512a8cad1f0d">
      <xsd:simpleType>
        <xsd:restriction base="dms:Lookup"/>
      </xsd:simpleType>
    </xsd:element>
    <xsd:element name="LocLastLocAttemptVersionTypeLookup" ma:index="72" nillable="true" ma:displayName="Loc Last Loc Attempt Version Type" ma:default="" ma:list="{AC64899A-88C0-4725-BCFC-902FA402DE74}" ma:internalName="LocLastLocAttemptVersionTypeLookup" ma:readOnly="true" ma:showField="LastLocAttemptVersionType" ma:web="2958f784-0ef9-4616-b22d-512a8cad1f0d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AC64899A-88C0-4725-BCFC-902FA402DE74}" ma:internalName="LocNewPublishedVersionLookup" ma:readOnly="true" ma:showField="NewPublishedVersion" ma:web="2958f784-0ef9-4616-b22d-512a8cad1f0d">
      <xsd:simpleType>
        <xsd:restriction base="dms:Lookup"/>
      </xsd:simpleType>
    </xsd:element>
    <xsd:element name="LocOverallHandbackStatusLookup" ma:index="76" nillable="true" ma:displayName="Loc Overall Handback Status" ma:default="" ma:list="{AC64899A-88C0-4725-BCFC-902FA402DE74}" ma:internalName="LocOverallHandbackStatusLookup" ma:readOnly="true" ma:showField="OverallHandbackStatus" ma:web="2958f784-0ef9-4616-b22d-512a8cad1f0d">
      <xsd:simpleType>
        <xsd:restriction base="dms:Lookup"/>
      </xsd:simpleType>
    </xsd:element>
    <xsd:element name="LocOverallLocStatusLookup" ma:index="77" nillable="true" ma:displayName="Loc Overall Localize Status" ma:default="" ma:list="{AC64899A-88C0-4725-BCFC-902FA402DE74}" ma:internalName="LocOverallLocStatusLookup" ma:readOnly="true" ma:showField="OverallLocStatus" ma:web="2958f784-0ef9-4616-b22d-512a8cad1f0d">
      <xsd:simpleType>
        <xsd:restriction base="dms:Lookup"/>
      </xsd:simpleType>
    </xsd:element>
    <xsd:element name="LocOverallPreviewStatusLookup" ma:index="78" nillable="true" ma:displayName="Loc Overall Preview Status" ma:default="" ma:list="{AC64899A-88C0-4725-BCFC-902FA402DE74}" ma:internalName="LocOverallPreviewStatusLookup" ma:readOnly="true" ma:showField="OverallPreviewStatus" ma:web="2958f784-0ef9-4616-b22d-512a8cad1f0d">
      <xsd:simpleType>
        <xsd:restriction base="dms:Lookup"/>
      </xsd:simpleType>
    </xsd:element>
    <xsd:element name="LocOverallPublishStatusLookup" ma:index="79" nillable="true" ma:displayName="Loc Overall Publish Status" ma:default="" ma:list="{AC64899A-88C0-4725-BCFC-902FA402DE74}" ma:internalName="LocOverallPublishStatusLookup" ma:readOnly="true" ma:showField="OverallPublishStatus" ma:web="2958f784-0ef9-4616-b22d-512a8cad1f0d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AC64899A-88C0-4725-BCFC-902FA402DE74}" ma:internalName="LocProcessedForHandoffsLookup" ma:readOnly="true" ma:showField="ProcessedForHandoffs" ma:web="2958f784-0ef9-4616-b22d-512a8cad1f0d">
      <xsd:simpleType>
        <xsd:restriction base="dms:Lookup"/>
      </xsd:simpleType>
    </xsd:element>
    <xsd:element name="LocProcessedForMarketsLookup" ma:index="82" nillable="true" ma:displayName="Loc Processed For Markets" ma:default="" ma:list="{AC64899A-88C0-4725-BCFC-902FA402DE74}" ma:internalName="LocProcessedForMarketsLookup" ma:readOnly="true" ma:showField="ProcessedForMarkets" ma:web="2958f784-0ef9-4616-b22d-512a8cad1f0d">
      <xsd:simpleType>
        <xsd:restriction base="dms:Lookup"/>
      </xsd:simpleType>
    </xsd:element>
    <xsd:element name="LocPublishedDependentAssetsLookup" ma:index="83" nillable="true" ma:displayName="Loc Published Dependent Assets" ma:default="" ma:list="{AC64899A-88C0-4725-BCFC-902FA402DE74}" ma:internalName="LocPublishedDependentAssetsLookup" ma:readOnly="true" ma:showField="PublishedDependentAssets" ma:web="2958f784-0ef9-4616-b22d-512a8cad1f0d">
      <xsd:simpleType>
        <xsd:restriction base="dms:Lookup"/>
      </xsd:simpleType>
    </xsd:element>
    <xsd:element name="LocPublishedLinkedAssetsLookup" ma:index="84" nillable="true" ma:displayName="Loc Published Linked Assets" ma:default="" ma:list="{AC64899A-88C0-4725-BCFC-902FA402DE74}" ma:internalName="LocPublishedLinkedAssetsLookup" ma:readOnly="true" ma:showField="PublishedLinkedAssets" ma:web="2958f784-0ef9-4616-b22d-512a8cad1f0d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251ee2d3-c117-4524-b3f1-1010c3cab2a3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8D80075B-F8CE-48D6-9BD2-D195F7E115A9}" ma:internalName="Markets" ma:readOnly="false" ma:showField="MarketName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1F044C38-11A0-4051-9DF8-A3AFA85E16DC}" ma:internalName="NumOfRatingsLookup" ma:readOnly="true" ma:showField="NumOfRatings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1F044C38-11A0-4051-9DF8-A3AFA85E16DC}" ma:internalName="PublishStatusLookup" ma:readOnly="false" ma:showField="PublishStatus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654e2ea7-8c43-4b3c-9db4-bd71f7cfe4f4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33f01220-6030-4880-975f-b9ea0de09f53}" ma:internalName="TaxCatchAll" ma:showField="CatchAllData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33f01220-6030-4880-975f-b9ea0de09f53}" ma:internalName="TaxCatchAllLabel" ma:readOnly="true" ma:showField="CatchAllDataLabel" ma:web="2958f784-0ef9-4616-b22d-512a8cad1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acd76-e9f3-4601-9d69-91f53ab96ae6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C596-489D-4E3E-9051-7F318C83AE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5BE25-5FC7-4E1D-9984-18E4557DCA58}">
  <ds:schemaRefs>
    <ds:schemaRef ds:uri="http://schemas.microsoft.com/office/2006/metadata/properties"/>
    <ds:schemaRef ds:uri="http://schemas.microsoft.com/office/infopath/2007/PartnerControls"/>
    <ds:schemaRef ds:uri="2958f784-0ef9-4616-b22d-512a8cad1f0d"/>
    <ds:schemaRef ds:uri="fb5acd76-e9f3-4601-9d69-91f53ab96ae6"/>
  </ds:schemaRefs>
</ds:datastoreItem>
</file>

<file path=customXml/itemProps3.xml><?xml version="1.0" encoding="utf-8"?>
<ds:datastoreItem xmlns:ds="http://schemas.openxmlformats.org/officeDocument/2006/customXml" ds:itemID="{95E85D3F-EB53-4031-ACA8-6B9AE8F50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8f784-0ef9-4616-b22d-512a8cad1f0d"/>
    <ds:schemaRef ds:uri="fb5acd76-e9f3-4601-9d69-91f53ab96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381224-AAE0-FC49-8242-0D77EFA2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Autorización de cambio.dotx</Template>
  <TotalTime>24</TotalTime>
  <Pages>4</Pages>
  <Words>500</Words>
  <Characters>2750</Characters>
  <Application>Microsoft Macintosh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Primer congreso nacional de jóvenes haitianos</Company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Usuario de Microsoft Office</cp:lastModifiedBy>
  <cp:revision>1</cp:revision>
  <dcterms:created xsi:type="dcterms:W3CDTF">2017-04-01T15:22:00Z</dcterms:created>
  <dcterms:modified xsi:type="dcterms:W3CDTF">2017-04-01T15:57:00Z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0x010100DE95A0C693CEB341887D38A4A2B58B45040072C752107C5A7B47AA91A1EE638E6F1F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CategoryTagsTaxHTField0">
    <vt:lpwstr/>
  </property>
  <property fmtid="{D5CDD505-2E9C-101B-9397-08002B2CF9AE}" pid="11" name="HiddenCategoryTagsTaxHTField0">
    <vt:lpwstr/>
  </property>
</Properties>
</file>